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47110" w14:textId="77777777" w:rsidR="009739B5" w:rsidRPr="009739B5" w:rsidRDefault="009739B5" w:rsidP="009739B5">
      <w:pPr>
        <w:spacing w:after="0"/>
      </w:pPr>
    </w:p>
    <w:p w14:paraId="0810330F" w14:textId="4A695648" w:rsidR="00B129A2" w:rsidRDefault="00B129A2" w:rsidP="00CB50FB">
      <w:pPr>
        <w:spacing w:after="0"/>
        <w:jc w:val="right"/>
      </w:pPr>
      <w:r w:rsidRPr="00B129A2">
        <w:t>Al Dirigente Scolastico</w:t>
      </w:r>
      <w:r w:rsidRPr="00B129A2">
        <w:br/>
        <w:t>dell'Istit</w:t>
      </w:r>
      <w:r w:rsidR="00CB50FB">
        <w:t xml:space="preserve">uto Comprensivo </w:t>
      </w:r>
      <w:r w:rsidR="00CB50FB">
        <w:br/>
        <w:t>Melissa Bassi</w:t>
      </w:r>
    </w:p>
    <w:p w14:paraId="274F812A" w14:textId="301AFD4D" w:rsidR="009739B5" w:rsidRDefault="009739B5" w:rsidP="009739B5">
      <w:pPr>
        <w:spacing w:after="0"/>
        <w:jc w:val="right"/>
      </w:pPr>
    </w:p>
    <w:p w14:paraId="16745309" w14:textId="77777777" w:rsidR="009739B5" w:rsidRDefault="009739B5" w:rsidP="009739B5">
      <w:pPr>
        <w:spacing w:after="0"/>
        <w:jc w:val="right"/>
      </w:pPr>
    </w:p>
    <w:p w14:paraId="6796183D" w14:textId="77777777" w:rsidR="00B129A2" w:rsidRPr="00B129A2" w:rsidRDefault="00B129A2" w:rsidP="00B129A2">
      <w:pPr>
        <w:rPr>
          <w:b/>
          <w:bCs/>
        </w:rPr>
      </w:pPr>
      <w:r w:rsidRPr="00B129A2">
        <w:rPr>
          <w:b/>
          <w:bCs/>
        </w:rPr>
        <w:t>ALLEGATO A – ISTANZA DI CANDIDATURA</w:t>
      </w:r>
    </w:p>
    <w:p w14:paraId="042CD76C" w14:textId="6B7049AE" w:rsidR="00B129A2" w:rsidRPr="00B129A2" w:rsidRDefault="00B129A2" w:rsidP="00B129A2">
      <w:r w:rsidRPr="00B129A2">
        <w:rPr>
          <w:b/>
          <w:bCs/>
        </w:rPr>
        <w:t xml:space="preserve">Avviso di selezione "Misto" Prot. n. </w:t>
      </w:r>
      <w:r w:rsidR="00CB50FB" w:rsidRPr="00CB50FB">
        <w:rPr>
          <w:b/>
          <w:bCs/>
        </w:rPr>
        <w:t>4890 del 22/09/2026</w:t>
      </w:r>
      <w:r w:rsidRPr="00B129A2">
        <w:br/>
      </w:r>
      <w:r w:rsidRPr="00B129A2">
        <w:rPr>
          <w:i/>
          <w:iCs/>
        </w:rPr>
        <w:t xml:space="preserve">Progetto Piano Estate 2026/2027 – Codice Progetto: </w:t>
      </w:r>
      <w:r w:rsidR="00FC783C" w:rsidRPr="00FC783C">
        <w:rPr>
          <w:i/>
          <w:iCs/>
        </w:rPr>
        <w:t>ESO4.</w:t>
      </w:r>
      <w:proofErr w:type="gramStart"/>
      <w:r w:rsidR="00FC783C" w:rsidRPr="00FC783C">
        <w:rPr>
          <w:i/>
          <w:iCs/>
        </w:rPr>
        <w:t>6.A4.A</w:t>
      </w:r>
      <w:proofErr w:type="gramEnd"/>
      <w:r w:rsidR="00FC783C" w:rsidRPr="00FC783C">
        <w:rPr>
          <w:i/>
          <w:iCs/>
        </w:rPr>
        <w:t>-FSEPN-LA-2026-986</w:t>
      </w:r>
    </w:p>
    <w:p w14:paraId="1FB0162D" w14:textId="77777777" w:rsidR="0087092F" w:rsidRDefault="0087092F" w:rsidP="007E51CB">
      <w:pPr>
        <w:rPr>
          <w:b/>
        </w:rPr>
      </w:pPr>
    </w:p>
    <w:p w14:paraId="05137ECA" w14:textId="406E0342" w:rsidR="007E51CB" w:rsidRPr="00FC783C" w:rsidRDefault="001D1AFD" w:rsidP="007E51CB">
      <w:pPr>
        <w:rPr>
          <w:bCs/>
        </w:rPr>
      </w:pPr>
      <w:r>
        <w:rPr>
          <w:b/>
        </w:rPr>
        <w:t>TITOLO PROGETTO:</w:t>
      </w:r>
      <w:r w:rsidR="00FC783C">
        <w:rPr>
          <w:b/>
        </w:rPr>
        <w:t xml:space="preserve"> </w:t>
      </w:r>
      <w:proofErr w:type="spellStart"/>
      <w:r w:rsidR="00FC783C" w:rsidRPr="00FC783C">
        <w:rPr>
          <w:bCs/>
        </w:rPr>
        <w:t>Explorers</w:t>
      </w:r>
      <w:proofErr w:type="spellEnd"/>
      <w:r w:rsidR="00FC783C" w:rsidRPr="00FC783C">
        <w:rPr>
          <w:bCs/>
        </w:rPr>
        <w:t xml:space="preserve"> - Pensare, collaborare, agire insieme</w:t>
      </w:r>
    </w:p>
    <w:p w14:paraId="3EFBD7ED" w14:textId="3048F76A" w:rsidR="007E51CB" w:rsidRDefault="001D1AFD" w:rsidP="007E51CB">
      <w:r>
        <w:t xml:space="preserve">Cup: </w:t>
      </w:r>
      <w:r w:rsidR="00FC783C" w:rsidRPr="00FC783C">
        <w:t>B84D26003980007</w:t>
      </w:r>
    </w:p>
    <w:p w14:paraId="1C1555D2" w14:textId="77777777" w:rsidR="007E51CB" w:rsidRDefault="007E51CB" w:rsidP="00671F12">
      <w:pPr>
        <w:spacing w:after="0"/>
      </w:pPr>
    </w:p>
    <w:p w14:paraId="06358565" w14:textId="77777777" w:rsidR="00B129A2" w:rsidRPr="00B129A2" w:rsidRDefault="00B129A2" w:rsidP="00B129A2">
      <w:r w:rsidRPr="00B129A2">
        <w:t>Il/La sottoscritto/a __________________________________________________________________</w:t>
      </w:r>
      <w:r w:rsidRPr="00B129A2">
        <w:br/>
        <w:t xml:space="preserve">nato/a </w:t>
      </w:r>
      <w:proofErr w:type="spellStart"/>
      <w:r w:rsidRPr="00B129A2">
        <w:t>a</w:t>
      </w:r>
      <w:proofErr w:type="spellEnd"/>
      <w:r w:rsidRPr="00B129A2">
        <w:t xml:space="preserve"> ______________________________________ (</w:t>
      </w:r>
      <w:r w:rsidRPr="00B129A2">
        <w:rPr>
          <w:b/>
          <w:bCs/>
          <w:i/>
          <w:iCs/>
        </w:rPr>
        <w:t>) il //</w:t>
      </w:r>
      <w:r w:rsidRPr="00B129A2">
        <w:t>____</w:t>
      </w:r>
      <w:r w:rsidRPr="00B129A2">
        <w:br/>
        <w:t>Codice Fiscale ______________________________________________________________________</w:t>
      </w:r>
      <w:r w:rsidRPr="00B129A2">
        <w:br/>
        <w:t>Residente a _________________________________ (___) in Via/Piazza _______________________ n. ___</w:t>
      </w:r>
      <w:r w:rsidRPr="00B129A2">
        <w:br/>
        <w:t>Telefono ___________________________ E-mail / PEC ______________________________________</w:t>
      </w:r>
    </w:p>
    <w:p w14:paraId="4E4B3780" w14:textId="77777777" w:rsidR="00B129A2" w:rsidRPr="00B129A2" w:rsidRDefault="00B129A2" w:rsidP="00B129A2">
      <w:pPr>
        <w:rPr>
          <w:b/>
          <w:bCs/>
        </w:rPr>
      </w:pPr>
      <w:r w:rsidRPr="00B129A2">
        <w:rPr>
          <w:b/>
          <w:bCs/>
        </w:rPr>
        <w:t>CHIEDE</w:t>
      </w:r>
    </w:p>
    <w:p w14:paraId="6DAE2447" w14:textId="75C95BAB" w:rsidR="00B129A2" w:rsidRPr="00B129A2" w:rsidRDefault="00B129A2" w:rsidP="00B129A2">
      <w:r>
        <w:t>d</w:t>
      </w:r>
      <w:r w:rsidRPr="00B129A2">
        <w:t>i essere ammesso/a alla procedura di selezione pubblica per il conferimento di un incarico di supporto tecnico-amministrativo e rendicontazione per il progetto in oggetto.</w:t>
      </w:r>
    </w:p>
    <w:p w14:paraId="4CB2A184" w14:textId="77777777" w:rsidR="00B129A2" w:rsidRDefault="00B129A2" w:rsidP="00B129A2">
      <w:r w:rsidRPr="00B129A2">
        <w:t>A tal fine, valendosi delle disposizioni di cui agli artt. 46 e 47 del D.P.R. n. 445/2000 e consapevole delle sanzioni penali previste dall'art. 76 del medesimo D.P.R. per le ipotesi di falsità in atti e dichiarazioni mendaci,</w:t>
      </w:r>
    </w:p>
    <w:p w14:paraId="0827A18B" w14:textId="77777777" w:rsidR="00B129A2" w:rsidRPr="00B129A2" w:rsidRDefault="00B129A2" w:rsidP="00B129A2">
      <w:pPr>
        <w:rPr>
          <w:b/>
          <w:bCs/>
        </w:rPr>
      </w:pPr>
      <w:r w:rsidRPr="00B129A2">
        <w:rPr>
          <w:b/>
          <w:bCs/>
        </w:rPr>
        <w:t>DICHIARA</w:t>
      </w:r>
    </w:p>
    <w:p w14:paraId="736D159A" w14:textId="77777777" w:rsidR="00B129A2" w:rsidRPr="00B129A2" w:rsidRDefault="00B129A2" w:rsidP="00B129A2">
      <w:r w:rsidRPr="00B129A2">
        <w:rPr>
          <w:i/>
          <w:iCs/>
        </w:rPr>
        <w:t>(Barrare SOLTANTO la casella corrispondente alla propria situazione)</w:t>
      </w:r>
    </w:p>
    <w:p w14:paraId="3AE2B96B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rPr>
          <w:b/>
          <w:bCs/>
        </w:rPr>
        <w:t>FASCIA A (Personale INTERNO):</w:t>
      </w:r>
      <w:r w:rsidRPr="00B129A2">
        <w:t xml:space="preserve"> di essere dipendente a tempo </w:t>
      </w:r>
      <w:proofErr w:type="gramStart"/>
      <w:r w:rsidRPr="00B129A2">
        <w:t>[ ]</w:t>
      </w:r>
      <w:proofErr w:type="gramEnd"/>
      <w:r w:rsidRPr="00B129A2">
        <w:t xml:space="preserve"> indeterminato / </w:t>
      </w:r>
      <w:proofErr w:type="gramStart"/>
      <w:r w:rsidRPr="00B129A2">
        <w:t>[ ]</w:t>
      </w:r>
      <w:proofErr w:type="gramEnd"/>
      <w:r w:rsidRPr="00B129A2">
        <w:t xml:space="preserve"> determinato presso codesta Istituzione Scolastica </w:t>
      </w:r>
      <w:r w:rsidRPr="00B129A2">
        <w:rPr>
          <w:b/>
          <w:bCs/>
        </w:rPr>
        <w:t>[Nome Scuola]</w:t>
      </w:r>
      <w:r w:rsidRPr="00B129A2">
        <w:t xml:space="preserve"> nel profilo di [es. Assistente Amministrativo / Docente / DSGA].</w:t>
      </w:r>
    </w:p>
    <w:p w14:paraId="26F01D1B" w14:textId="77777777" w:rsidR="00B129A2" w:rsidRDefault="00B129A2" w:rsidP="00B129A2">
      <w:pPr>
        <w:numPr>
          <w:ilvl w:val="0"/>
          <w:numId w:val="1"/>
        </w:numPr>
      </w:pPr>
      <w:r w:rsidRPr="00B129A2">
        <w:rPr>
          <w:b/>
          <w:bCs/>
        </w:rPr>
        <w:t>FASCIA B (COLLABORAZIONE PLURIMA):</w:t>
      </w:r>
      <w:r w:rsidRPr="00B129A2">
        <w:t xml:space="preserve"> di essere dipendente a tempo </w:t>
      </w:r>
      <w:proofErr w:type="gramStart"/>
      <w:r w:rsidRPr="00B129A2">
        <w:t>[ ]</w:t>
      </w:r>
      <w:proofErr w:type="gramEnd"/>
      <w:r w:rsidRPr="00B129A2">
        <w:t xml:space="preserve"> indeterminato / </w:t>
      </w:r>
      <w:proofErr w:type="gramStart"/>
      <w:r w:rsidRPr="00B129A2">
        <w:t>[ ]</w:t>
      </w:r>
      <w:proofErr w:type="gramEnd"/>
      <w:r w:rsidRPr="00B129A2">
        <w:t xml:space="preserve"> determinato presso l'Istituzione Scolastica ________________________________________ di __________________ (___) nel profilo di ______________________ e di impegnarsi a produrre il formale nulla osta/autorizzazione del proprio Dirigente Scolastico prima della stipula del contratto.</w:t>
      </w:r>
    </w:p>
    <w:p w14:paraId="533A9426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rPr>
          <w:b/>
          <w:bCs/>
        </w:rPr>
        <w:t>FASCIA C (Contrattista/Esperto ESTERNO):</w:t>
      </w:r>
      <w:r w:rsidRPr="00B129A2">
        <w:t xml:space="preserve"> di essere soggetto esterno all'amministrazione scolastica e di essere:</w:t>
      </w:r>
    </w:p>
    <w:p w14:paraId="09525258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t>Libero professionista titolare di Partita IVA n. ____________________________</w:t>
      </w:r>
    </w:p>
    <w:p w14:paraId="362DB9F5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t>Privato cittadino (collaborazione occasionale / lavoro autonomo).</w:t>
      </w:r>
    </w:p>
    <w:p w14:paraId="257111DD" w14:textId="77777777" w:rsidR="00B129A2" w:rsidRDefault="00B129A2" w:rsidP="00B129A2">
      <w:pPr>
        <w:ind w:left="720"/>
        <w:rPr>
          <w:b/>
          <w:bCs/>
        </w:rPr>
      </w:pPr>
    </w:p>
    <w:p w14:paraId="379DF489" w14:textId="77777777" w:rsidR="00B129A2" w:rsidRDefault="00B129A2" w:rsidP="00B129A2">
      <w:pPr>
        <w:ind w:left="720"/>
        <w:rPr>
          <w:b/>
          <w:bCs/>
        </w:rPr>
      </w:pPr>
    </w:p>
    <w:p w14:paraId="1343CA7E" w14:textId="41C181D1" w:rsidR="00B129A2" w:rsidRPr="00B129A2" w:rsidRDefault="00B129A2" w:rsidP="00B129A2">
      <w:pPr>
        <w:ind w:left="720"/>
        <w:rPr>
          <w:b/>
          <w:bCs/>
        </w:rPr>
      </w:pPr>
      <w:r w:rsidRPr="00B129A2">
        <w:rPr>
          <w:b/>
          <w:bCs/>
        </w:rPr>
        <w:lastRenderedPageBreak/>
        <w:t>DICHIARA INOLTRE</w:t>
      </w:r>
    </w:p>
    <w:p w14:paraId="2ABBF920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t>Di possedere la cittadinanza italiana o di uno degli Stati membri dell'Unione Europea.</w:t>
      </w:r>
    </w:p>
    <w:p w14:paraId="085100B1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t>Di godere dei diritti civili e politici.</w:t>
      </w:r>
    </w:p>
    <w:p w14:paraId="26944564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t>Di non aver riportato condanne penali e non avere procedimenti penali in corso.</w:t>
      </w:r>
    </w:p>
    <w:p w14:paraId="2136E4EC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t>Di non essere stato destituito o dispensato dall'impiego presso una Pubblica Amministrazione.</w:t>
      </w:r>
    </w:p>
    <w:p w14:paraId="51F8F22C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t xml:space="preserve">Di impegnarsi a svolgere l'incarico </w:t>
      </w:r>
      <w:r w:rsidRPr="00B129A2">
        <w:rPr>
          <w:b/>
          <w:bCs/>
        </w:rPr>
        <w:t>al di fuori dell'orario di servizio ordinario</w:t>
      </w:r>
      <w:r w:rsidRPr="00B129A2">
        <w:t xml:space="preserve"> (per il personale di Fascia A e B).</w:t>
      </w:r>
    </w:p>
    <w:p w14:paraId="566F63EA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t>Di non trovarsi in situazioni di incompatibilità o conflitto di interessi con l'Istituzione Scolastica e con i soggetti coinvolti nel progetto.</w:t>
      </w:r>
    </w:p>
    <w:p w14:paraId="0A58F15C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t>Di accettare senza riserve tutte le condizioni e le clausole previste dall'Avviso di selezione.</w:t>
      </w:r>
    </w:p>
    <w:p w14:paraId="6807D449" w14:textId="77777777" w:rsidR="00B129A2" w:rsidRDefault="00B129A2" w:rsidP="00B129A2">
      <w:pPr>
        <w:ind w:left="720"/>
        <w:rPr>
          <w:b/>
          <w:bCs/>
        </w:rPr>
      </w:pPr>
    </w:p>
    <w:p w14:paraId="113018BD" w14:textId="79DE8100" w:rsidR="00B129A2" w:rsidRPr="00B129A2" w:rsidRDefault="00B129A2" w:rsidP="00B129A2">
      <w:pPr>
        <w:ind w:left="720"/>
        <w:rPr>
          <w:b/>
          <w:bCs/>
        </w:rPr>
      </w:pPr>
      <w:r w:rsidRPr="00B129A2">
        <w:rPr>
          <w:b/>
          <w:bCs/>
        </w:rPr>
        <w:t>DICHIARAZIONE VALUTAZIONE TITOLI</w:t>
      </w:r>
    </w:p>
    <w:p w14:paraId="7D31B49E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rPr>
          <w:i/>
          <w:iCs/>
        </w:rPr>
        <w:t>(Sintesi dei titoli posseduti, dettagliati nel Curriculum Vitae allegato)</w:t>
      </w:r>
    </w:p>
    <w:p w14:paraId="76EB06CF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rPr>
          <w:b/>
          <w:bCs/>
        </w:rPr>
        <w:t>Titolo di studio posseduto:</w:t>
      </w:r>
      <w:r w:rsidRPr="00B129A2">
        <w:t xml:space="preserve"> ______________________________________________________ conseguito presso _________________________________________ in data </w:t>
      </w:r>
      <w:r w:rsidRPr="00B129A2">
        <w:rPr>
          <w:b/>
          <w:bCs/>
        </w:rPr>
        <w:t>/</w:t>
      </w:r>
      <w:r w:rsidRPr="00B129A2">
        <w:t>/_______ con votazione ______________</w:t>
      </w:r>
    </w:p>
    <w:p w14:paraId="31712551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rPr>
          <w:b/>
          <w:bCs/>
        </w:rPr>
        <w:t>Numero di progetti</w:t>
      </w:r>
      <w:r w:rsidRPr="00B129A2">
        <w:t xml:space="preserve"> PON / PNRR / Piano Estate già rendicontati su piattaforme ministeriali: n. ______</w:t>
      </w:r>
    </w:p>
    <w:p w14:paraId="5CB1607A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t>Si allega alla presente domanda:</w:t>
      </w:r>
    </w:p>
    <w:p w14:paraId="1BCF102C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t>Curriculum Vitae in formato europeo, aggiornato, datato e firmato.</w:t>
      </w:r>
    </w:p>
    <w:p w14:paraId="71AC3861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t>Copia fotostatica di un documento di riconoscimento in corso di validità.</w:t>
      </w:r>
    </w:p>
    <w:p w14:paraId="76FBDD9E" w14:textId="77777777" w:rsidR="00B129A2" w:rsidRPr="00B129A2" w:rsidRDefault="00B129A2" w:rsidP="00B129A2">
      <w:pPr>
        <w:numPr>
          <w:ilvl w:val="0"/>
          <w:numId w:val="1"/>
        </w:numPr>
      </w:pPr>
      <w:r w:rsidRPr="00B129A2">
        <w:t>Il/La sottoscritto/a esprime il proprio consenso al trattamento dei dati personali ai sensi del Regolamento GDPR UE 2016/679 per le sole finalità legate alla presente procedura.</w:t>
      </w:r>
    </w:p>
    <w:p w14:paraId="1D6165B7" w14:textId="77777777" w:rsidR="00B129A2" w:rsidRDefault="00B129A2" w:rsidP="00B129A2">
      <w:pPr>
        <w:ind w:left="720"/>
      </w:pPr>
    </w:p>
    <w:p w14:paraId="3771E452" w14:textId="0F67D4F5" w:rsidR="00B129A2" w:rsidRPr="00B129A2" w:rsidRDefault="00B129A2" w:rsidP="00B129A2">
      <w:pPr>
        <w:ind w:left="720"/>
      </w:pPr>
      <w:r w:rsidRPr="00B129A2">
        <w:t>Luogo e Data: ________________________</w:t>
      </w:r>
    </w:p>
    <w:p w14:paraId="2750E340" w14:textId="77777777" w:rsidR="00B129A2" w:rsidRPr="00B129A2" w:rsidRDefault="00B129A2" w:rsidP="00B129A2">
      <w:pPr>
        <w:ind w:left="720"/>
        <w:jc w:val="right"/>
      </w:pPr>
      <w:r w:rsidRPr="00B129A2">
        <w:t>Firma del candidato</w:t>
      </w:r>
    </w:p>
    <w:p w14:paraId="75B5E9C5" w14:textId="77777777" w:rsidR="00B129A2" w:rsidRDefault="00B129A2" w:rsidP="00B129A2">
      <w:pPr>
        <w:ind w:left="720"/>
        <w:jc w:val="right"/>
      </w:pPr>
      <w:r w:rsidRPr="00B129A2">
        <w:t xml:space="preserve">_____________________________________ </w:t>
      </w:r>
    </w:p>
    <w:p w14:paraId="652AD056" w14:textId="5DA7495A" w:rsidR="00B129A2" w:rsidRPr="00B129A2" w:rsidRDefault="00B129A2" w:rsidP="00B129A2">
      <w:pPr>
        <w:ind w:left="720"/>
        <w:jc w:val="right"/>
      </w:pPr>
      <w:r w:rsidRPr="00B129A2">
        <w:rPr>
          <w:i/>
          <w:iCs/>
        </w:rPr>
        <w:t>(Firma digitale o autografa su documento scansionato)</w:t>
      </w:r>
    </w:p>
    <w:p w14:paraId="36875506" w14:textId="3C87E57D" w:rsidR="00B129A2" w:rsidRPr="00B129A2" w:rsidRDefault="00B129A2" w:rsidP="00B129A2">
      <w:pPr>
        <w:ind w:left="720"/>
      </w:pPr>
    </w:p>
    <w:p w14:paraId="174ABD6C" w14:textId="77777777" w:rsidR="00703558" w:rsidRPr="00703558" w:rsidRDefault="00703558" w:rsidP="00703558"/>
    <w:p w14:paraId="2951881E" w14:textId="3C07A185" w:rsidR="00703558" w:rsidRDefault="00703558" w:rsidP="009739B5">
      <w:pPr>
        <w:jc w:val="right"/>
      </w:pPr>
    </w:p>
    <w:p w14:paraId="37DF9CFF" w14:textId="77777777" w:rsidR="00703558" w:rsidRPr="00703558" w:rsidRDefault="00703558" w:rsidP="00703558">
      <w:pPr>
        <w:ind w:firstLine="708"/>
      </w:pPr>
    </w:p>
    <w:sectPr w:rsidR="00703558" w:rsidRPr="00703558" w:rsidSect="00B129A2">
      <w:footerReference w:type="default" r:id="rId7"/>
      <w:pgSz w:w="11906" w:h="16838"/>
      <w:pgMar w:top="1702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686C3" w14:textId="77777777" w:rsidR="00315A4C" w:rsidRDefault="00315A4C" w:rsidP="002721D9">
      <w:pPr>
        <w:spacing w:after="0" w:line="240" w:lineRule="auto"/>
      </w:pPr>
      <w:r>
        <w:separator/>
      </w:r>
    </w:p>
  </w:endnote>
  <w:endnote w:type="continuationSeparator" w:id="0">
    <w:p w14:paraId="07730C67" w14:textId="77777777" w:rsidR="00315A4C" w:rsidRDefault="00315A4C" w:rsidP="00272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20CE7" w14:textId="41EA91F6" w:rsidR="002721D9" w:rsidRDefault="004273A9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520955E" wp14:editId="3552BB5C">
              <wp:simplePos x="0" y="0"/>
              <wp:positionH relativeFrom="margin">
                <wp:align>right</wp:align>
              </wp:positionH>
              <wp:positionV relativeFrom="page">
                <wp:posOffset>10066020</wp:posOffset>
              </wp:positionV>
              <wp:extent cx="6639797" cy="7200"/>
              <wp:effectExtent l="0" t="0" r="0" b="0"/>
              <wp:wrapNone/>
              <wp:docPr id="234889656" name="Rettango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39797" cy="7200"/>
                      </a:xfrm>
                      <a:prstGeom prst="rect">
                        <a:avLst/>
                      </a:prstGeom>
                      <a:solidFill>
                        <a:schemeClr val="bg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60F941" id="Rettangolo 6" o:spid="_x0000_s1026" style="position:absolute;margin-left:471.6pt;margin-top:792.6pt;width:522.8pt;height:.55pt;z-index:-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" fillcolor="#adadad [2414]" stroked="f" strokeweight="1pt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F68B4" w14:textId="77777777" w:rsidR="00315A4C" w:rsidRDefault="00315A4C" w:rsidP="002721D9">
      <w:pPr>
        <w:spacing w:after="0" w:line="240" w:lineRule="auto"/>
      </w:pPr>
      <w:r>
        <w:separator/>
      </w:r>
    </w:p>
  </w:footnote>
  <w:footnote w:type="continuationSeparator" w:id="0">
    <w:p w14:paraId="7CC47278" w14:textId="77777777" w:rsidR="00315A4C" w:rsidRDefault="00315A4C" w:rsidP="002721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81182"/>
    <w:multiLevelType w:val="multilevel"/>
    <w:tmpl w:val="918E5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3E4E8E"/>
    <w:multiLevelType w:val="multilevel"/>
    <w:tmpl w:val="AC44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103D30"/>
    <w:multiLevelType w:val="multilevel"/>
    <w:tmpl w:val="1914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7424F5"/>
    <w:multiLevelType w:val="multilevel"/>
    <w:tmpl w:val="F4062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A31B14"/>
    <w:multiLevelType w:val="multilevel"/>
    <w:tmpl w:val="E708C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4776E6"/>
    <w:multiLevelType w:val="multilevel"/>
    <w:tmpl w:val="2E42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7894935">
    <w:abstractNumId w:val="0"/>
  </w:num>
  <w:num w:numId="2" w16cid:durableId="1196238171">
    <w:abstractNumId w:val="5"/>
  </w:num>
  <w:num w:numId="3" w16cid:durableId="1857579018">
    <w:abstractNumId w:val="3"/>
  </w:num>
  <w:num w:numId="4" w16cid:durableId="173762254">
    <w:abstractNumId w:val="1"/>
  </w:num>
  <w:num w:numId="5" w16cid:durableId="131751557">
    <w:abstractNumId w:val="2"/>
  </w:num>
  <w:num w:numId="6" w16cid:durableId="6535279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42B"/>
    <w:rsid w:val="00055616"/>
    <w:rsid w:val="000838EF"/>
    <w:rsid w:val="000B48BE"/>
    <w:rsid w:val="000C28A7"/>
    <w:rsid w:val="000C42BD"/>
    <w:rsid w:val="000D7180"/>
    <w:rsid w:val="0011160C"/>
    <w:rsid w:val="00142853"/>
    <w:rsid w:val="00147C43"/>
    <w:rsid w:val="001A6891"/>
    <w:rsid w:val="001D1AFD"/>
    <w:rsid w:val="001F5757"/>
    <w:rsid w:val="002721D9"/>
    <w:rsid w:val="002E05D0"/>
    <w:rsid w:val="002E17B4"/>
    <w:rsid w:val="002E66BB"/>
    <w:rsid w:val="00315A4C"/>
    <w:rsid w:val="003425FB"/>
    <w:rsid w:val="003A39F3"/>
    <w:rsid w:val="003B7421"/>
    <w:rsid w:val="003D542B"/>
    <w:rsid w:val="003E1220"/>
    <w:rsid w:val="004273A9"/>
    <w:rsid w:val="0047110D"/>
    <w:rsid w:val="00476FC2"/>
    <w:rsid w:val="004820C4"/>
    <w:rsid w:val="004E0635"/>
    <w:rsid w:val="004F70CC"/>
    <w:rsid w:val="00550861"/>
    <w:rsid w:val="005A0590"/>
    <w:rsid w:val="005A0F6E"/>
    <w:rsid w:val="005E3826"/>
    <w:rsid w:val="006218EB"/>
    <w:rsid w:val="00671F12"/>
    <w:rsid w:val="00703558"/>
    <w:rsid w:val="00755A57"/>
    <w:rsid w:val="0078014A"/>
    <w:rsid w:val="007806C9"/>
    <w:rsid w:val="007E51CB"/>
    <w:rsid w:val="00827881"/>
    <w:rsid w:val="0087092F"/>
    <w:rsid w:val="009739B5"/>
    <w:rsid w:val="009B05B4"/>
    <w:rsid w:val="00A54EF1"/>
    <w:rsid w:val="00A62E69"/>
    <w:rsid w:val="00B129A2"/>
    <w:rsid w:val="00B45862"/>
    <w:rsid w:val="00BF150C"/>
    <w:rsid w:val="00CB50FB"/>
    <w:rsid w:val="00DD51D3"/>
    <w:rsid w:val="00E16545"/>
    <w:rsid w:val="00E817FE"/>
    <w:rsid w:val="00EC5184"/>
    <w:rsid w:val="00ED37B6"/>
    <w:rsid w:val="00EF45D7"/>
    <w:rsid w:val="00FC783C"/>
    <w:rsid w:val="00FD58D7"/>
    <w:rsid w:val="00FD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F95A0"/>
  <w15:chartTrackingRefBased/>
  <w15:docId w15:val="{0D593F72-A946-4FD4-98C0-F70549660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47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7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47C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7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7C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47C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7C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7C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7C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47C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7C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47C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7C4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7C4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47C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7C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7C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7C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47C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47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47C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7C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47C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47C4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47C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47C4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47C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47C4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47C4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54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F45D7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F45D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721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21D9"/>
  </w:style>
  <w:style w:type="paragraph" w:styleId="Pidipagina">
    <w:name w:val="footer"/>
    <w:basedOn w:val="Normale"/>
    <w:link w:val="PidipaginaCarattere"/>
    <w:uiPriority w:val="99"/>
    <w:unhideWhenUsed/>
    <w:rsid w:val="002721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21D9"/>
  </w:style>
  <w:style w:type="character" w:styleId="Menzionenonrisolta">
    <w:name w:val="Unresolved Mention"/>
    <w:basedOn w:val="Carpredefinitoparagrafo"/>
    <w:uiPriority w:val="99"/>
    <w:semiHidden/>
    <w:unhideWhenUsed/>
    <w:rsid w:val="00B12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cepresidenza\Downloads\drive-download-20240926T072744Z-001\CartaIntestata_JFK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CartaIntestata_JFK</Template>
  <TotalTime>70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Vicepresidenza</dc:creator>
  <cp:keywords/>
  <dc:description/>
  <cp:lastModifiedBy>Filomena Simona Caterino</cp:lastModifiedBy>
  <cp:revision>2</cp:revision>
  <cp:lastPrinted>2024-09-26T07:43:00Z</cp:lastPrinted>
  <dcterms:created xsi:type="dcterms:W3CDTF">2026-09-22T08:48:00Z</dcterms:created>
  <dcterms:modified xsi:type="dcterms:W3CDTF">2026-09-22T08:48:00Z</dcterms:modified>
</cp:coreProperties>
</file>